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07D" w:rsidRPr="00FF62E3" w:rsidRDefault="0015407D" w:rsidP="00FF62E3">
      <w:pPr>
        <w:spacing w:after="0"/>
        <w:rPr>
          <w:rFonts w:ascii="Times New Roman" w:hAnsi="Times New Roman"/>
        </w:rPr>
      </w:pPr>
      <w:r w:rsidRPr="00FF62E3">
        <w:rPr>
          <w:rFonts w:ascii="Times New Roman" w:hAnsi="Times New Roman"/>
        </w:rPr>
        <w:t>………………………………………………</w:t>
      </w:r>
    </w:p>
    <w:p w:rsidR="0015407D" w:rsidRDefault="0015407D" w:rsidP="00FF62E3">
      <w:pPr>
        <w:spacing w:after="0"/>
        <w:rPr>
          <w:rFonts w:ascii="Times New Roman" w:hAnsi="Times New Roman"/>
          <w:vertAlign w:val="superscript"/>
        </w:rPr>
      </w:pPr>
      <w:r w:rsidRPr="00FF62E3">
        <w:rPr>
          <w:rFonts w:ascii="Times New Roman" w:hAnsi="Times New Roman"/>
          <w:vertAlign w:val="superscript"/>
        </w:rPr>
        <w:t>Nazwisko i imię rodzica/ prawnego opiekuna</w:t>
      </w:r>
    </w:p>
    <w:p w:rsidR="0015407D" w:rsidRDefault="0015407D" w:rsidP="00FF62E3">
      <w:pPr>
        <w:spacing w:after="0"/>
        <w:rPr>
          <w:rFonts w:ascii="Times New Roman" w:hAnsi="Times New Roman"/>
          <w:vertAlign w:val="superscript"/>
        </w:rPr>
      </w:pPr>
    </w:p>
    <w:p w:rsidR="0015407D" w:rsidRDefault="0015407D" w:rsidP="00FF62E3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</w:t>
      </w:r>
    </w:p>
    <w:p w:rsidR="0015407D" w:rsidRDefault="0015407D" w:rsidP="00FF62E3">
      <w:pPr>
        <w:spacing w:after="0"/>
        <w:rPr>
          <w:rFonts w:ascii="Times New Roman" w:hAnsi="Times New Roman"/>
          <w:vertAlign w:val="superscript"/>
        </w:rPr>
      </w:pPr>
      <w:r w:rsidRPr="00FF62E3">
        <w:rPr>
          <w:rFonts w:ascii="Times New Roman" w:hAnsi="Times New Roman"/>
          <w:vertAlign w:val="superscript"/>
        </w:rPr>
        <w:t>Nr telefonu kontaktowego</w:t>
      </w:r>
    </w:p>
    <w:p w:rsidR="0015407D" w:rsidRDefault="0015407D" w:rsidP="00FF62E3">
      <w:pPr>
        <w:spacing w:after="0"/>
        <w:rPr>
          <w:rFonts w:ascii="Times New Roman" w:hAnsi="Times New Roman"/>
          <w:vertAlign w:val="superscript"/>
        </w:rPr>
      </w:pPr>
    </w:p>
    <w:p w:rsidR="0015407D" w:rsidRDefault="0015407D" w:rsidP="00FF62E3">
      <w:pPr>
        <w:spacing w:after="0"/>
        <w:jc w:val="center"/>
        <w:rPr>
          <w:rFonts w:ascii="Times New Roman" w:hAnsi="Times New Roman"/>
          <w:b/>
        </w:rPr>
      </w:pPr>
    </w:p>
    <w:p w:rsidR="0015407D" w:rsidRDefault="0015407D" w:rsidP="00FF62E3">
      <w:pPr>
        <w:spacing w:after="0"/>
        <w:jc w:val="center"/>
        <w:rPr>
          <w:rFonts w:ascii="Times New Roman" w:hAnsi="Times New Roman"/>
          <w:b/>
        </w:rPr>
      </w:pPr>
    </w:p>
    <w:p w:rsidR="0015407D" w:rsidRDefault="0015407D" w:rsidP="00FF62E3">
      <w:pPr>
        <w:spacing w:after="0"/>
        <w:jc w:val="center"/>
        <w:rPr>
          <w:rFonts w:ascii="Times New Roman" w:hAnsi="Times New Roman"/>
          <w:b/>
        </w:rPr>
      </w:pPr>
    </w:p>
    <w:p w:rsidR="0015407D" w:rsidRDefault="0015407D" w:rsidP="00FF62E3">
      <w:pPr>
        <w:spacing w:after="0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 xml:space="preserve">       DEKLARACJA RODZICÓW/ OPIEKUNÓW PRAWNYCH</w:t>
      </w:r>
    </w:p>
    <w:p w:rsidR="0015407D" w:rsidRDefault="0015407D" w:rsidP="00FF62E3">
      <w:pPr>
        <w:spacing w:after="0"/>
        <w:jc w:val="center"/>
        <w:rPr>
          <w:rFonts w:ascii="Times New Roman" w:hAnsi="Times New Roman"/>
        </w:rPr>
      </w:pPr>
    </w:p>
    <w:p w:rsidR="0015407D" w:rsidRDefault="0015407D" w:rsidP="00FF62E3">
      <w:pPr>
        <w:spacing w:after="0"/>
        <w:jc w:val="both"/>
        <w:rPr>
          <w:rFonts w:ascii="Times New Roman" w:hAnsi="Times New Roman"/>
        </w:rPr>
      </w:pPr>
    </w:p>
    <w:p w:rsidR="0015407D" w:rsidRDefault="0015407D" w:rsidP="00634700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………………………………………………………………………</w:t>
      </w:r>
    </w:p>
    <w:p w:rsidR="0015407D" w:rsidRDefault="0015407D" w:rsidP="00634700">
      <w:pPr>
        <w:spacing w:after="0"/>
        <w:ind w:left="708" w:firstLine="708"/>
        <w:jc w:val="center"/>
        <w:rPr>
          <w:rFonts w:ascii="Times New Roman" w:hAnsi="Times New Roman"/>
          <w:vertAlign w:val="superscript"/>
        </w:rPr>
      </w:pPr>
      <w:r w:rsidRPr="00FF62E3">
        <w:rPr>
          <w:rFonts w:ascii="Times New Roman" w:hAnsi="Times New Roman"/>
          <w:vertAlign w:val="superscript"/>
        </w:rPr>
        <w:t>Imię i nazwisko dziecka</w:t>
      </w:r>
    </w:p>
    <w:p w:rsidR="0015407D" w:rsidRDefault="0015407D" w:rsidP="00FF62E3">
      <w:pPr>
        <w:spacing w:after="0"/>
        <w:ind w:left="708" w:firstLine="708"/>
        <w:rPr>
          <w:rFonts w:ascii="Times New Roman" w:hAnsi="Times New Roman"/>
          <w:vertAlign w:val="superscript"/>
        </w:rPr>
      </w:pPr>
    </w:p>
    <w:p w:rsidR="0015407D" w:rsidRDefault="0015407D" w:rsidP="00FF62E3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Ja, niżej podpisany/ podpisana oświadczam, że:</w:t>
      </w:r>
    </w:p>
    <w:p w:rsidR="0015407D" w:rsidRDefault="0015407D" w:rsidP="00FF62E3">
      <w:pPr>
        <w:spacing w:after="0"/>
        <w:rPr>
          <w:rFonts w:ascii="Times New Roman" w:hAnsi="Times New Roman"/>
        </w:rPr>
      </w:pPr>
    </w:p>
    <w:p w:rsidR="0015407D" w:rsidRDefault="0015407D" w:rsidP="001043F1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 w:rsidRPr="00FF62E3">
        <w:rPr>
          <w:rFonts w:ascii="Times New Roman" w:hAnsi="Times New Roman"/>
        </w:rPr>
        <w:t xml:space="preserve">Zapoznałem/-am się z treścią „Procedury bezpieczeństwa na terenie </w:t>
      </w:r>
      <w:r>
        <w:rPr>
          <w:rFonts w:ascii="Times New Roman" w:hAnsi="Times New Roman"/>
        </w:rPr>
        <w:t xml:space="preserve">Zespołu Szkół                  w Pisarzowicach </w:t>
      </w:r>
      <w:r w:rsidRPr="00FF62E3">
        <w:rPr>
          <w:rFonts w:ascii="Times New Roman" w:hAnsi="Times New Roman"/>
        </w:rPr>
        <w:t>w okresie trwania pandemii COVID-19”</w:t>
      </w:r>
    </w:p>
    <w:p w:rsidR="0015407D" w:rsidRDefault="0015407D" w:rsidP="001043F1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Zobowiązuję się do przestrzegania obowiązujących procedur bezpieczeństwa na terenie szkoły w okresie trwania pandemii COVID-19 związanych z reżimem sanitarnym, przede wszystkim: przyprowadzania do szkoły/ oddziału przedszkolnego tylko i wyłącznie zdrowego dziecka, bez kataru, kaszlu, podwyższonej temperatury ciała oraz natychmiastowego odebrania dziecka z placówki w razie wystąpienia jakichkolwiek oznak chorobowych w czasie pobytu                 w  oddziale przedszkolnym.</w:t>
      </w:r>
    </w:p>
    <w:p w:rsidR="0015407D" w:rsidRDefault="0015407D" w:rsidP="001043F1">
      <w:pPr>
        <w:pStyle w:val="ListParagraph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Przyjmuję do wiadomości i akceptuję, iż w chwili widocznych oznak choroby u mojego dziecka, nie zostanie ono w danym dniu przyjęte do placówki i będzie mogło do niej wrócić po ustaniu wszelkich oznak chorobowych, po okazaniu zaświadczenia lekarskiego potwierdzającego jego stan zdrowia, umożliwiający ponowne przyjęcie.</w:t>
      </w:r>
    </w:p>
    <w:p w:rsidR="0015407D" w:rsidRDefault="0015407D" w:rsidP="001043F1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Wyrażam zgodę na pomiar temperatury ciała w razie zaobserwowania niepokojących objawów zdrowotnych.</w:t>
      </w:r>
    </w:p>
    <w:p w:rsidR="0015407D" w:rsidRDefault="0015407D" w:rsidP="001043F1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Zobowiązuję się do poinformowania dyrektora placówki o wszelkich zmianach w sytuacji zdrowotnej odnośnie wirusa COVID-19 w moim najbliższym otoczeniu.</w:t>
      </w:r>
    </w:p>
    <w:p w:rsidR="0015407D" w:rsidRDefault="0015407D" w:rsidP="001043F1">
      <w:pPr>
        <w:spacing w:after="0"/>
        <w:jc w:val="both"/>
        <w:rPr>
          <w:rFonts w:ascii="Times New Roman" w:hAnsi="Times New Roman"/>
        </w:rPr>
      </w:pPr>
    </w:p>
    <w:p w:rsidR="0015407D" w:rsidRDefault="0015407D" w:rsidP="001043F1">
      <w:pPr>
        <w:spacing w:after="0"/>
        <w:jc w:val="both"/>
        <w:rPr>
          <w:rFonts w:ascii="Times New Roman" w:hAnsi="Times New Roman"/>
        </w:rPr>
      </w:pPr>
    </w:p>
    <w:p w:rsidR="0015407D" w:rsidRDefault="0015407D" w:rsidP="001043F1">
      <w:pPr>
        <w:spacing w:after="0"/>
        <w:jc w:val="both"/>
        <w:rPr>
          <w:rFonts w:ascii="Times New Roman" w:hAnsi="Times New Roman"/>
        </w:rPr>
      </w:pPr>
    </w:p>
    <w:p w:rsidR="0015407D" w:rsidRDefault="0015407D" w:rsidP="001043F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…….………………………………</w:t>
      </w:r>
    </w:p>
    <w:p w:rsidR="0015407D" w:rsidRPr="001043F1" w:rsidRDefault="0015407D" w:rsidP="001043F1">
      <w:pPr>
        <w:spacing w:after="0"/>
        <w:jc w:val="both"/>
        <w:rPr>
          <w:rFonts w:ascii="Times New Roman" w:hAnsi="Times New Roman"/>
          <w:vertAlign w:val="superscript"/>
        </w:rPr>
      </w:pPr>
      <w:r w:rsidRPr="001043F1">
        <w:rPr>
          <w:rFonts w:ascii="Times New Roman" w:hAnsi="Times New Roman"/>
          <w:vertAlign w:val="superscript"/>
        </w:rPr>
        <w:t>Miejscowość, data</w:t>
      </w:r>
      <w:r w:rsidRPr="001043F1">
        <w:rPr>
          <w:rFonts w:ascii="Times New Roman" w:hAnsi="Times New Roman"/>
          <w:vertAlign w:val="superscript"/>
        </w:rPr>
        <w:tab/>
      </w:r>
      <w:r w:rsidRPr="001043F1">
        <w:rPr>
          <w:rFonts w:ascii="Times New Roman" w:hAnsi="Times New Roman"/>
          <w:vertAlign w:val="superscript"/>
        </w:rPr>
        <w:tab/>
      </w:r>
      <w:r w:rsidRPr="001043F1">
        <w:rPr>
          <w:rFonts w:ascii="Times New Roman" w:hAnsi="Times New Roman"/>
          <w:vertAlign w:val="superscript"/>
        </w:rPr>
        <w:tab/>
      </w:r>
      <w:r w:rsidRPr="001043F1">
        <w:rPr>
          <w:rFonts w:ascii="Times New Roman" w:hAnsi="Times New Roman"/>
          <w:vertAlign w:val="superscript"/>
        </w:rPr>
        <w:tab/>
      </w:r>
      <w:r w:rsidRPr="001043F1"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  <w:t>podpis rodziców</w:t>
      </w:r>
      <w:r w:rsidRPr="001043F1">
        <w:rPr>
          <w:rFonts w:ascii="Times New Roman" w:hAnsi="Times New Roman"/>
          <w:vertAlign w:val="superscript"/>
        </w:rPr>
        <w:t>/ prawnych opiekunów</w:t>
      </w:r>
    </w:p>
    <w:sectPr w:rsidR="0015407D" w:rsidRPr="001043F1" w:rsidSect="00622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145A25"/>
    <w:multiLevelType w:val="hybridMultilevel"/>
    <w:tmpl w:val="2BA6D8F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A6F4509"/>
    <w:multiLevelType w:val="hybridMultilevel"/>
    <w:tmpl w:val="BB04402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F62E3"/>
    <w:rsid w:val="00053B88"/>
    <w:rsid w:val="000D0C09"/>
    <w:rsid w:val="001043F1"/>
    <w:rsid w:val="0015407D"/>
    <w:rsid w:val="001855D9"/>
    <w:rsid w:val="00427C8A"/>
    <w:rsid w:val="005C1BC6"/>
    <w:rsid w:val="006229A1"/>
    <w:rsid w:val="00634700"/>
    <w:rsid w:val="006B6077"/>
    <w:rsid w:val="008B7FB9"/>
    <w:rsid w:val="00914CEC"/>
    <w:rsid w:val="00A556E8"/>
    <w:rsid w:val="00B418A2"/>
    <w:rsid w:val="00D12279"/>
    <w:rsid w:val="00D352C3"/>
    <w:rsid w:val="00E410D7"/>
    <w:rsid w:val="00F2711B"/>
    <w:rsid w:val="00FF62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9A1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F62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224</Words>
  <Characters>1345</Characters>
  <Application>Microsoft Office Outlook</Application>
  <DocSecurity>0</DocSecurity>
  <Lines>0</Lines>
  <Paragraphs>0</Paragraphs>
  <ScaleCrop>false</ScaleCrop>
  <Company>Ministrerstwo Edukacji Narodowej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</dc:title>
  <dc:subject/>
  <dc:creator>user1</dc:creator>
  <cp:keywords/>
  <dc:description/>
  <cp:lastModifiedBy>Stanisław</cp:lastModifiedBy>
  <cp:revision>2</cp:revision>
  <cp:lastPrinted>2020-05-22T15:30:00Z</cp:lastPrinted>
  <dcterms:created xsi:type="dcterms:W3CDTF">2020-05-22T16:28:00Z</dcterms:created>
  <dcterms:modified xsi:type="dcterms:W3CDTF">2020-05-22T16:28:00Z</dcterms:modified>
</cp:coreProperties>
</file>