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246" w:rsidRPr="005A2349" w:rsidRDefault="001E5246" w:rsidP="005A2349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Pisarzowice</w:t>
      </w:r>
      <w:r w:rsidRPr="005A2349">
        <w:rPr>
          <w:rFonts w:ascii="Times New Roman" w:hAnsi="Times New Roman"/>
        </w:rPr>
        <w:t>, ………………………………………</w:t>
      </w:r>
    </w:p>
    <w:p w:rsidR="001E5246" w:rsidRPr="005A2349" w:rsidRDefault="001E5246" w:rsidP="005A2349">
      <w:pPr>
        <w:jc w:val="right"/>
        <w:rPr>
          <w:rFonts w:ascii="Times New Roman" w:hAnsi="Times New Roman"/>
        </w:rPr>
      </w:pPr>
    </w:p>
    <w:p w:rsidR="001E5246" w:rsidRPr="005A2349" w:rsidRDefault="001E5246" w:rsidP="005A234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</w:t>
      </w:r>
      <w:r w:rsidRPr="005A2349">
        <w:rPr>
          <w:rFonts w:ascii="Times New Roman" w:hAnsi="Times New Roman"/>
        </w:rPr>
        <w:t>CZENIE</w:t>
      </w:r>
    </w:p>
    <w:p w:rsidR="001E5246" w:rsidRPr="005A2349" w:rsidRDefault="001E5246" w:rsidP="005A2349">
      <w:pPr>
        <w:jc w:val="center"/>
        <w:rPr>
          <w:rFonts w:ascii="Times New Roman" w:hAnsi="Times New Roman"/>
        </w:rPr>
      </w:pPr>
    </w:p>
    <w:p w:rsidR="001E5246" w:rsidRDefault="001E5246" w:rsidP="005A23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W związku z moim powrotem do pracy </w:t>
      </w:r>
      <w:r>
        <w:rPr>
          <w:rFonts w:ascii="Times New Roman" w:hAnsi="Times New Roman"/>
        </w:rPr>
        <w:t>i brakiem możliwości zapewnienia mojemu dziecku opieki</w:t>
      </w:r>
    </w:p>
    <w:p w:rsidR="001E5246" w:rsidRDefault="001E5246" w:rsidP="00F35A61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</w:t>
      </w:r>
    </w:p>
    <w:p w:rsidR="001E5246" w:rsidRPr="005A2349" w:rsidRDefault="001E5246" w:rsidP="005A2349">
      <w:pPr>
        <w:spacing w:after="0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(nazwisko i imię dziecka)</w:t>
      </w:r>
    </w:p>
    <w:p w:rsidR="001E5246" w:rsidRDefault="001E5246" w:rsidP="005A23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proszę o przyjęcie mojego dziecka do przedszkola na zajęcia opiekuńczo- wychowawcze na czas trwającego kształcenia na odległość. </w:t>
      </w:r>
    </w:p>
    <w:p w:rsidR="001E5246" w:rsidRDefault="001E5246" w:rsidP="005A23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Dziecko będzie przebywało w przedszkolu w godzinach: ……………………………………….</w:t>
      </w:r>
    </w:p>
    <w:p w:rsidR="001E5246" w:rsidRDefault="001E5246" w:rsidP="005A2349">
      <w:pPr>
        <w:jc w:val="both"/>
        <w:rPr>
          <w:rFonts w:ascii="Times New Roman" w:hAnsi="Times New Roman"/>
        </w:rPr>
      </w:pPr>
    </w:p>
    <w:p w:rsidR="001E5246" w:rsidRDefault="001E5246" w:rsidP="005A234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……………………………………………………..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</w:t>
      </w: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  <w:vertAlign w:val="superscript"/>
        </w:rPr>
      </w:pPr>
      <w:r w:rsidRPr="005A2349">
        <w:rPr>
          <w:rFonts w:ascii="Times New Roman" w:hAnsi="Times New Roman"/>
          <w:vertAlign w:val="superscript"/>
        </w:rPr>
        <w:t>Czytelny podpis rodzica/ prawnego opiekuna</w:t>
      </w:r>
      <w:r w:rsidRPr="005A2349">
        <w:rPr>
          <w:rFonts w:ascii="Times New Roman" w:hAnsi="Times New Roman"/>
          <w:vertAlign w:val="superscript"/>
        </w:rPr>
        <w:tab/>
      </w:r>
      <w:r w:rsidRPr="005A2349">
        <w:rPr>
          <w:rFonts w:ascii="Times New Roman" w:hAnsi="Times New Roman"/>
          <w:vertAlign w:val="superscript"/>
        </w:rPr>
        <w:tab/>
      </w:r>
      <w:r w:rsidRPr="005A2349">
        <w:rPr>
          <w:rFonts w:ascii="Times New Roman" w:hAnsi="Times New Roman"/>
          <w:vertAlign w:val="superscript"/>
        </w:rPr>
        <w:tab/>
      </w:r>
      <w:r w:rsidRPr="005A2349"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 w:rsidRPr="005A2349">
        <w:rPr>
          <w:rFonts w:ascii="Times New Roman" w:hAnsi="Times New Roman"/>
          <w:vertAlign w:val="superscript"/>
        </w:rPr>
        <w:t>telefon kontaktowy</w:t>
      </w: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  <w:vertAlign w:val="superscript"/>
        </w:rPr>
      </w:pP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  <w:vertAlign w:val="superscript"/>
        </w:rPr>
      </w:pP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  <w:vertAlign w:val="superscript"/>
        </w:rPr>
      </w:pP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Zobowiązuję się do zapoznania z Procedurami bezpieczeństwa w okresie pandemii COVID-19 obowiązującymi w Zespole Szkół w Pisarzowicach oraz dostarczenia wskazanych dokumentów do szkoły do godz. 15:00 dzień przed planowanym przyprowadzeniem dziecka do szkoły. </w:t>
      </w: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</w:rPr>
      </w:pP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zmiany decyzji w sprawie deklarowanej potrzeby opieki zobowiązuję się do niezwłocznego powiadomienia o tym fakcie, nr tel. 75 610 64 83 (8:00 – 14:00).</w:t>
      </w:r>
    </w:p>
    <w:p w:rsidR="001E5246" w:rsidRDefault="001E5246" w:rsidP="005A2349">
      <w:pPr>
        <w:spacing w:after="0"/>
        <w:ind w:firstLine="708"/>
        <w:jc w:val="both"/>
        <w:rPr>
          <w:rFonts w:ascii="Times New Roman" w:hAnsi="Times New Roman"/>
        </w:rPr>
      </w:pPr>
    </w:p>
    <w:p w:rsidR="001E5246" w:rsidRPr="004979BD" w:rsidRDefault="001E5246" w:rsidP="004979BD">
      <w:pPr>
        <w:spacing w:after="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Przedszkole będzie czynne w godzinach 7:20 – 15:00. </w:t>
      </w:r>
    </w:p>
    <w:p w:rsidR="001E5246" w:rsidRPr="005A2349" w:rsidRDefault="001E5246" w:rsidP="005A2349">
      <w:pPr>
        <w:spacing w:after="0"/>
        <w:ind w:firstLine="708"/>
        <w:jc w:val="both"/>
        <w:rPr>
          <w:rFonts w:ascii="Times New Roman" w:hAnsi="Times New Roman"/>
        </w:rPr>
      </w:pPr>
    </w:p>
    <w:p w:rsidR="001E5246" w:rsidRPr="004979BD" w:rsidRDefault="001E5246" w:rsidP="005A2349">
      <w:pPr>
        <w:jc w:val="both"/>
        <w:rPr>
          <w:rFonts w:ascii="Times New Roman" w:hAnsi="Times New Roman"/>
        </w:rPr>
      </w:pPr>
      <w:r w:rsidRPr="004979BD">
        <w:rPr>
          <w:rFonts w:ascii="Times New Roman" w:hAnsi="Times New Roman"/>
        </w:rPr>
        <w:t xml:space="preserve">Na czas </w:t>
      </w:r>
      <w:r>
        <w:rPr>
          <w:rFonts w:ascii="Times New Roman" w:hAnsi="Times New Roman"/>
        </w:rPr>
        <w:t>kształcenia na odległość szkoła nie organizuje dowozów szkolnych.</w:t>
      </w:r>
      <w:bookmarkStart w:id="0" w:name="_GoBack"/>
      <w:bookmarkEnd w:id="0"/>
    </w:p>
    <w:sectPr w:rsidR="001E5246" w:rsidRPr="004979BD" w:rsidSect="00AE2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349"/>
    <w:rsid w:val="000B58B4"/>
    <w:rsid w:val="000D0C09"/>
    <w:rsid w:val="001018B9"/>
    <w:rsid w:val="001855D9"/>
    <w:rsid w:val="001E5246"/>
    <w:rsid w:val="002F4A56"/>
    <w:rsid w:val="004979BD"/>
    <w:rsid w:val="005A2349"/>
    <w:rsid w:val="006B6077"/>
    <w:rsid w:val="0090413A"/>
    <w:rsid w:val="00AE2393"/>
    <w:rsid w:val="00B975B4"/>
    <w:rsid w:val="00CC1653"/>
    <w:rsid w:val="00E225CD"/>
    <w:rsid w:val="00F35A61"/>
    <w:rsid w:val="00F5532E"/>
    <w:rsid w:val="00F76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39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150</Words>
  <Characters>904</Characters>
  <Application>Microsoft Office Outlook</Application>
  <DocSecurity>0</DocSecurity>
  <Lines>0</Lines>
  <Paragraphs>0</Paragraphs>
  <ScaleCrop>false</ScaleCrop>
  <Company>Ministrerstwo Edukacji Narodowej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Pisarzowice, ………………………………………</dc:title>
  <dc:subject/>
  <dc:creator>user1</dc:creator>
  <cp:keywords/>
  <dc:description/>
  <cp:lastModifiedBy>Stanisław</cp:lastModifiedBy>
  <cp:revision>2</cp:revision>
  <cp:lastPrinted>2020-05-22T14:38:00Z</cp:lastPrinted>
  <dcterms:created xsi:type="dcterms:W3CDTF">2020-05-22T16:30:00Z</dcterms:created>
  <dcterms:modified xsi:type="dcterms:W3CDTF">2020-05-22T16:30:00Z</dcterms:modified>
</cp:coreProperties>
</file>