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C54" w:rsidRDefault="00FB1C54" w:rsidP="00526259">
      <w:pPr>
        <w:jc w:val="center"/>
        <w:rPr>
          <w:rFonts w:ascii="Times New Roman" w:hAnsi="Times New Roman"/>
          <w:b/>
        </w:rPr>
      </w:pPr>
      <w:r w:rsidRPr="00526259">
        <w:rPr>
          <w:rFonts w:ascii="Times New Roman" w:hAnsi="Times New Roman"/>
          <w:b/>
        </w:rPr>
        <w:t>OŚWIADCZENIA RODZICÓW, PRAWNYCH OPIEKUNÓW</w:t>
      </w:r>
    </w:p>
    <w:p w:rsidR="00FB1C54" w:rsidRDefault="00FB1C54" w:rsidP="00526259">
      <w:pPr>
        <w:jc w:val="center"/>
        <w:rPr>
          <w:rFonts w:ascii="Times New Roman" w:hAnsi="Times New Roman"/>
          <w:b/>
        </w:rPr>
      </w:pPr>
    </w:p>
    <w:p w:rsidR="00FB1C54" w:rsidRDefault="00FB1C54" w:rsidP="009A7DC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Oświadczam, że mój syn /moja córka:</w:t>
      </w:r>
    </w:p>
    <w:p w:rsidR="00FB1C54" w:rsidRDefault="00FB1C54" w:rsidP="009A7DC7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……………………………………………………………………..</w:t>
      </w:r>
    </w:p>
    <w:p w:rsidR="00FB1C54" w:rsidRDefault="00FB1C54" w:rsidP="009A7DC7">
      <w:pPr>
        <w:spacing w:after="0"/>
        <w:ind w:firstLine="708"/>
        <w:jc w:val="center"/>
        <w:rPr>
          <w:rFonts w:ascii="Times New Roman" w:hAnsi="Times New Roman"/>
          <w:vertAlign w:val="superscript"/>
        </w:rPr>
      </w:pPr>
      <w:r w:rsidRPr="00526259">
        <w:rPr>
          <w:rFonts w:ascii="Times New Roman" w:hAnsi="Times New Roman"/>
          <w:vertAlign w:val="superscript"/>
        </w:rPr>
        <w:t>Nazwisko i imię dziecka</w:t>
      </w:r>
    </w:p>
    <w:p w:rsidR="00FB1C54" w:rsidRDefault="00FB1C54" w:rsidP="00526259">
      <w:pPr>
        <w:spacing w:after="0"/>
        <w:ind w:firstLine="708"/>
        <w:jc w:val="both"/>
        <w:rPr>
          <w:rFonts w:ascii="Times New Roman" w:hAnsi="Times New Roman"/>
          <w:vertAlign w:val="superscript"/>
        </w:rPr>
      </w:pPr>
    </w:p>
    <w:p w:rsidR="00FB1C54" w:rsidRDefault="00FB1C54" w:rsidP="0052625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miał/-a kontaktu z osobą zakażoną wirusem COVID-19 oraz nikt z członków najbliższej rodziny, otoczenia nie przebywa na kwarantannie, nie przebywa w izolacji, nie przejawia widocznych oznak choroby.</w:t>
      </w:r>
    </w:p>
    <w:p w:rsidR="00FB1C54" w:rsidRDefault="00FB1C54" w:rsidP="0052625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Stan zdrowia dziecka jest dobry, syn/ córka nie przejawia żadnych oznak chorobowych, np. podwyższona temperatura, katar, kaszel, alergia, biegunka, duszności, wysypka, bóle mięśni, ból gardła, utrata smaku czy węchu i inne nietypowe objawy.</w:t>
      </w:r>
    </w:p>
    <w:p w:rsidR="00FB1C54" w:rsidRDefault="00FB1C54" w:rsidP="00526259">
      <w:pPr>
        <w:spacing w:after="0"/>
        <w:jc w:val="both"/>
        <w:rPr>
          <w:rFonts w:ascii="Times New Roman" w:hAnsi="Times New Roman"/>
        </w:rPr>
      </w:pPr>
    </w:p>
    <w:p w:rsidR="00FB1C54" w:rsidRDefault="00FB1C54" w:rsidP="00526259">
      <w:pPr>
        <w:spacing w:after="0"/>
        <w:jc w:val="both"/>
        <w:rPr>
          <w:rFonts w:ascii="Times New Roman" w:hAnsi="Times New Roman"/>
          <w:b/>
        </w:rPr>
      </w:pPr>
      <w:r w:rsidRPr="00526259">
        <w:rPr>
          <w:rFonts w:ascii="Times New Roman" w:hAnsi="Times New Roman"/>
          <w:b/>
        </w:rPr>
        <w:t>Jednocześnie oświadczam, iż jestem świadoma/-y pełnej odpowiedzialności za dobrowolne posłanie dziecka do szkoły/ oddziału przedszkolnego w aktualnej sytuacji epidemiologicznej.</w:t>
      </w:r>
    </w:p>
    <w:p w:rsidR="00FB1C54" w:rsidRDefault="00FB1C54" w:rsidP="00526259">
      <w:pPr>
        <w:spacing w:after="0"/>
        <w:jc w:val="both"/>
        <w:rPr>
          <w:rFonts w:ascii="Times New Roman" w:hAnsi="Times New Roman"/>
          <w:b/>
        </w:rPr>
      </w:pPr>
    </w:p>
    <w:p w:rsidR="00FB1C54" w:rsidRDefault="00FB1C54" w:rsidP="00526259">
      <w:pPr>
        <w:spacing w:after="0"/>
        <w:jc w:val="both"/>
        <w:rPr>
          <w:rFonts w:ascii="Times New Roman" w:hAnsi="Times New Roman"/>
        </w:rPr>
      </w:pPr>
      <w:r w:rsidRPr="00526259">
        <w:rPr>
          <w:rFonts w:ascii="Times New Roman" w:hAnsi="Times New Roman"/>
        </w:rPr>
        <w:t xml:space="preserve">Oświadczam, iż </w:t>
      </w:r>
      <w:r>
        <w:rPr>
          <w:rFonts w:ascii="Times New Roman" w:hAnsi="Times New Roman"/>
        </w:rPr>
        <w:t>zostałem/ -am poinformowany/-a o ryzyku, na jakie jest narażone zdrowie mojego dziecka i mojej rodziny, tj.:</w:t>
      </w:r>
    </w:p>
    <w:p w:rsidR="00FB1C54" w:rsidRDefault="00FB1C54" w:rsidP="0052625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Mimo wprowadzonych w szkole obostrzeń sanitarnych i wdrożonych wszelkich środków ochronnych, zdaję sobie sprawę, że na terenie placówki może dojść do zakażenia wirusem COVID-19.</w:t>
      </w:r>
    </w:p>
    <w:p w:rsidR="00FB1C54" w:rsidRDefault="00FB1C54" w:rsidP="0052625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stwierdzenia zakażenia lub jego podejrzenia w szkole, w świetlicy, oddziale przedszkolnym, na boisku szkolnym (personel, dziecko, rodzic dziecka)- zdaję sobie sprawę, iż zarówno moja rodzina, jak i najbliższe otoczenie zostanie skierowane na 14-dniową kwarantannę.</w:t>
      </w:r>
    </w:p>
    <w:p w:rsidR="00FB1C54" w:rsidRDefault="00FB1C54" w:rsidP="0052625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sytuacji wystąpienia zakażenia lub jego podejrzenia u dziecka, jego rodziców lub personelu, szkoła zostanie zamknięta do odwołania, a wszyscy przebywający w danej chwili na terenie szkoły oraz ich rodziny i najbliższe otoczenie będą poddani kwarantannie.</w:t>
      </w:r>
    </w:p>
    <w:p w:rsidR="00FB1C54" w:rsidRDefault="00FB1C54" w:rsidP="0052625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zaobserwowania niepokojących objawów u dziecka lub pracownika szkoły, osoba ta, zostaje natychmiast umieszczona w osobnej sali, która będzie wyposażona                 w niezbędne środki ochrony osobistej. Niezwłocznie zostanie powiadomiony rodzic/ opiekun dziecka oraz stosowne służby i jego organy.</w:t>
      </w:r>
    </w:p>
    <w:p w:rsidR="00FB1C54" w:rsidRDefault="00FB1C54" w:rsidP="0052625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Zostałam/-em poinformowana/-y o możliwości pozostania z dzieckiem w domu i możliwości pobierania dodatkowego zasiłku opiekuńczego ZUS na dziecko do dnia 7 czerwca 2020 r.</w:t>
      </w:r>
    </w:p>
    <w:p w:rsidR="00FB1C54" w:rsidRDefault="00FB1C54" w:rsidP="0052625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Dziecko nie jest / jest (niewłaściwe skreślić) uczulone na wszelkie środki dezynfekujące.</w:t>
      </w:r>
    </w:p>
    <w:p w:rsidR="00FB1C54" w:rsidRDefault="00FB1C54" w:rsidP="00253599">
      <w:pPr>
        <w:spacing w:after="0"/>
        <w:jc w:val="both"/>
        <w:rPr>
          <w:rFonts w:ascii="Times New Roman" w:hAnsi="Times New Roman"/>
        </w:rPr>
      </w:pPr>
    </w:p>
    <w:p w:rsidR="00FB1C54" w:rsidRDefault="00FB1C54" w:rsidP="00253599">
      <w:pPr>
        <w:spacing w:after="0"/>
        <w:jc w:val="both"/>
        <w:rPr>
          <w:rFonts w:ascii="Times New Roman" w:hAnsi="Times New Roman"/>
          <w:b/>
        </w:rPr>
      </w:pPr>
      <w:r w:rsidRPr="00D84A44">
        <w:rPr>
          <w:rFonts w:ascii="Times New Roman" w:hAnsi="Times New Roman"/>
          <w:b/>
        </w:rPr>
        <w:t>Oświadczam, że w sytuacji zakażenia się mojego dziecka na terenie placówki nie będę wnosić skarg, zażaleń, pretensji do dyrektora szkoły oraz organu prowadzącego, będąc całkowicie świadoma/ -y zagrożenia epidemiologicznego płynącego z obecnej sytuacji w kraju.</w:t>
      </w:r>
    </w:p>
    <w:p w:rsidR="00FB1C54" w:rsidRDefault="00FB1C54" w:rsidP="00253599">
      <w:pPr>
        <w:spacing w:after="0"/>
        <w:jc w:val="both"/>
        <w:rPr>
          <w:rFonts w:ascii="Times New Roman" w:hAnsi="Times New Roman"/>
          <w:b/>
        </w:rPr>
      </w:pPr>
    </w:p>
    <w:p w:rsidR="00FB1C54" w:rsidRDefault="00FB1C54" w:rsidP="00253599">
      <w:pPr>
        <w:spacing w:after="0"/>
        <w:jc w:val="both"/>
        <w:rPr>
          <w:rFonts w:ascii="Times New Roman" w:hAnsi="Times New Roman"/>
        </w:rPr>
      </w:pPr>
    </w:p>
    <w:p w:rsidR="00FB1C54" w:rsidRDefault="00FB1C54" w:rsidP="0025359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………………………………………………..</w:t>
      </w:r>
    </w:p>
    <w:p w:rsidR="00FB1C54" w:rsidRPr="00D84A44" w:rsidRDefault="00FB1C54" w:rsidP="00253599">
      <w:pPr>
        <w:spacing w:after="0"/>
        <w:jc w:val="both"/>
        <w:rPr>
          <w:rFonts w:ascii="Times New Roman" w:hAnsi="Times New Roman"/>
          <w:vertAlign w:val="superscript"/>
        </w:rPr>
      </w:pPr>
      <w:r w:rsidRPr="00D84A44">
        <w:rPr>
          <w:rFonts w:ascii="Times New Roman" w:hAnsi="Times New Roman"/>
          <w:vertAlign w:val="superscript"/>
        </w:rPr>
        <w:t>Miejscowość, data</w:t>
      </w:r>
      <w:r w:rsidRPr="00D84A44">
        <w:rPr>
          <w:rFonts w:ascii="Times New Roman" w:hAnsi="Times New Roman"/>
          <w:vertAlign w:val="superscript"/>
        </w:rPr>
        <w:tab/>
      </w:r>
      <w:r w:rsidRPr="00D84A44">
        <w:rPr>
          <w:rFonts w:ascii="Times New Roman" w:hAnsi="Times New Roman"/>
          <w:vertAlign w:val="superscript"/>
        </w:rPr>
        <w:tab/>
      </w:r>
      <w:r w:rsidRPr="00D84A44">
        <w:rPr>
          <w:rFonts w:ascii="Times New Roman" w:hAnsi="Times New Roman"/>
          <w:vertAlign w:val="superscript"/>
        </w:rPr>
        <w:tab/>
      </w:r>
      <w:r w:rsidRPr="00D84A44">
        <w:rPr>
          <w:rFonts w:ascii="Times New Roman" w:hAnsi="Times New Roman"/>
          <w:vertAlign w:val="superscript"/>
        </w:rPr>
        <w:tab/>
      </w:r>
      <w:r w:rsidRPr="00D84A44"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bookmarkStart w:id="0" w:name="_GoBack"/>
      <w:bookmarkEnd w:id="0"/>
      <w:r w:rsidRPr="00D84A44">
        <w:rPr>
          <w:rFonts w:ascii="Times New Roman" w:hAnsi="Times New Roman"/>
          <w:vertAlign w:val="superscript"/>
        </w:rPr>
        <w:t>podpis rodziców, prawnych opiekunów</w:t>
      </w:r>
    </w:p>
    <w:sectPr w:rsidR="00FB1C54" w:rsidRPr="00D84A44" w:rsidSect="00671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442E3"/>
    <w:multiLevelType w:val="hybridMultilevel"/>
    <w:tmpl w:val="C7049E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6259"/>
    <w:rsid w:val="000D0C09"/>
    <w:rsid w:val="001855D9"/>
    <w:rsid w:val="001D5106"/>
    <w:rsid w:val="001E1D2E"/>
    <w:rsid w:val="00253599"/>
    <w:rsid w:val="00403CEE"/>
    <w:rsid w:val="00526259"/>
    <w:rsid w:val="00671E62"/>
    <w:rsid w:val="006B6077"/>
    <w:rsid w:val="008D4306"/>
    <w:rsid w:val="009A7DC7"/>
    <w:rsid w:val="00A82E62"/>
    <w:rsid w:val="00D84A44"/>
    <w:rsid w:val="00FB1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E6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262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361</Words>
  <Characters>2170</Characters>
  <Application>Microsoft Office Outlook</Application>
  <DocSecurity>0</DocSecurity>
  <Lines>0</Lines>
  <Paragraphs>0</Paragraphs>
  <ScaleCrop>false</ScaleCrop>
  <Company>Ministrerstwo Edukacji Narodowej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 RODZICÓW, PRAWNYCH OPIEKUNÓW</dc:title>
  <dc:subject/>
  <dc:creator>user1</dc:creator>
  <cp:keywords/>
  <dc:description/>
  <cp:lastModifiedBy>Stanisław</cp:lastModifiedBy>
  <cp:revision>2</cp:revision>
  <dcterms:created xsi:type="dcterms:W3CDTF">2020-05-22T16:29:00Z</dcterms:created>
  <dcterms:modified xsi:type="dcterms:W3CDTF">2020-05-22T16:29:00Z</dcterms:modified>
</cp:coreProperties>
</file>